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86" w:rsidRPr="00075422" w:rsidRDefault="00441986" w:rsidP="00075422">
      <w:pPr>
        <w:tabs>
          <w:tab w:val="left" w:pos="1900"/>
          <w:tab w:val="left" w:pos="3481"/>
          <w:tab w:val="left" w:pos="4506"/>
          <w:tab w:val="center" w:pos="4677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ДИПЛОМАМИ ЛАУРЕАТА 1 СТЕПЕНИ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41986" w:rsidRDefault="00441986" w:rsidP="00072035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УЧЕНИКИ НАЧАЛЬНЫХ КЛАССОВ</w:t>
      </w:r>
    </w:p>
    <w:p w:rsidR="00441986" w:rsidRPr="00072035" w:rsidRDefault="00441986" w:rsidP="00072035">
      <w:pPr>
        <w:pStyle w:val="ListParagraph"/>
        <w:numPr>
          <w:ilvl w:val="0"/>
          <w:numId w:val="9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2035">
        <w:rPr>
          <w:rFonts w:ascii="Times New Roman" w:hAnsi="Times New Roman"/>
          <w:color w:val="000000"/>
          <w:sz w:val="24"/>
          <w:szCs w:val="24"/>
          <w:lang w:eastAsia="ru-RU"/>
        </w:rPr>
        <w:t>Дробот Алена, ученица 4 класса МОУ «СОШ им. В.Г. Шухова» г. Грайворона Белгородской области; работа «</w:t>
      </w:r>
      <w:r w:rsidRPr="000720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Военные страницы истории моей семьи»</w:t>
      </w:r>
    </w:p>
    <w:p w:rsidR="00441986" w:rsidRPr="00075422" w:rsidRDefault="00441986" w:rsidP="00072035">
      <w:pPr>
        <w:pStyle w:val="ListParagraph"/>
        <w:numPr>
          <w:ilvl w:val="0"/>
          <w:numId w:val="9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both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Кудимов Кирилл, ученик 4 класса МОУ СОШ № </w:t>
      </w:r>
      <w:smartTag w:uri="urn:schemas-microsoft-com:office:smarttags" w:element="metricconverter">
        <w:smartTagPr>
          <w:attr w:name="ProductID" w:val="36 г"/>
        </w:smartTagPr>
        <w:r w:rsidRPr="00075422">
          <w:rPr>
            <w:rFonts w:ascii="Times New Roman" w:hAnsi="Times New Roman"/>
            <w:color w:val="000000"/>
            <w:sz w:val="24"/>
            <w:szCs w:val="24"/>
            <w:lang w:eastAsia="ru-RU"/>
          </w:rPr>
          <w:t>36 г</w:t>
        </w:r>
      </w:smartTag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.Пензы;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Героем может быть каждый»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УЧЕНИКИ СРЕДНЕЙ ШКОЛЫ</w:t>
      </w:r>
    </w:p>
    <w:p w:rsidR="00441986" w:rsidRPr="00075422" w:rsidRDefault="00441986" w:rsidP="00C40BD4">
      <w:pPr>
        <w:pStyle w:val="ListParagraph"/>
        <w:numPr>
          <w:ilvl w:val="0"/>
          <w:numId w:val="12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Алексеева Алевтина, ученица 6  класса МБОУ «Карабай-Шемуршинская средняя общеобразовательная школа» Шемуршинского района Чувашской Республики;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Высокое имя – солдат»</w:t>
      </w:r>
    </w:p>
    <w:p w:rsidR="00441986" w:rsidRPr="00075422" w:rsidRDefault="00441986" w:rsidP="00C40BD4">
      <w:pPr>
        <w:pStyle w:val="ListParagraph"/>
        <w:numPr>
          <w:ilvl w:val="0"/>
          <w:numId w:val="12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Гальцова  Даша, ученица 8 класса,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село Старый Курлак, Анн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инский район, Воронежская обл.;  работы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Чтобы помнили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», «Победа деда – моя победа!»</w:t>
      </w:r>
      <w:bookmarkStart w:id="0" w:name="_GoBack"/>
      <w:bookmarkEnd w:id="0"/>
    </w:p>
    <w:p w:rsidR="00441986" w:rsidRPr="00075422" w:rsidRDefault="00441986" w:rsidP="00C40BD4">
      <w:pPr>
        <w:pStyle w:val="ListParagraph"/>
        <w:numPr>
          <w:ilvl w:val="0"/>
          <w:numId w:val="12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Чернусь Владимир, ученик 8 " Б" класса МБОУ «Гимназия № 40» города Барнаула Алтайского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Мой прадед - Иван Тихонович Гулькин - Герой Советского Союза»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ВЫПУСКНИКИ</w:t>
      </w:r>
    </w:p>
    <w:p w:rsidR="00441986" w:rsidRPr="00075422" w:rsidRDefault="00441986" w:rsidP="00C40BD4">
      <w:pPr>
        <w:pStyle w:val="ListParagraph"/>
        <w:numPr>
          <w:ilvl w:val="0"/>
          <w:numId w:val="7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Чулков Дмитрий, ученик 9 "В" класса;  гимназия Санкт-Петербурга; работы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Победители или проигравшие?», «Наболевшая тема», «Один день в поисковом отряде», «Уважаем ли мы наших героев?»</w:t>
      </w:r>
    </w:p>
    <w:p w:rsidR="00441986" w:rsidRPr="00075422" w:rsidRDefault="00441986" w:rsidP="00C40BD4">
      <w:pPr>
        <w:pStyle w:val="ListParagraph"/>
        <w:numPr>
          <w:ilvl w:val="0"/>
          <w:numId w:val="7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Эвелина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???;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Расследование маленьких патриотов» 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УЧИТЕЛЯ</w:t>
      </w:r>
    </w:p>
    <w:p w:rsidR="00441986" w:rsidRPr="00075422" w:rsidRDefault="00441986" w:rsidP="00C40BD4">
      <w:pPr>
        <w:pStyle w:val="ListParagraph"/>
        <w:numPr>
          <w:ilvl w:val="0"/>
          <w:numId w:val="11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Абсалямова Эльвира Рустамовна, педагог-организатор ВПК «Гефест» имени Героя Советского Союза Г.Ш.Арсланова г.Кумертау Республики Башкортостан; работы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Открытая группа "Военно-патриотический клуб "Гефес"», «По малой родине моей»</w:t>
      </w:r>
    </w:p>
    <w:p w:rsidR="00441986" w:rsidRPr="00075422" w:rsidRDefault="00441986" w:rsidP="00C40BD4">
      <w:pPr>
        <w:pStyle w:val="ListParagraph"/>
        <w:numPr>
          <w:ilvl w:val="0"/>
          <w:numId w:val="11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Сегеда Галина Николаевна, учитель русского языка и литературы МОУ СОШ № </w:t>
      </w:r>
      <w:smartTag w:uri="urn:schemas-microsoft-com:office:smarttags" w:element="metricconverter">
        <w:smartTagPr>
          <w:attr w:name="ProductID" w:val="7 г"/>
        </w:smartTagPr>
        <w:r w:rsidRPr="00075422">
          <w:rPr>
            <w:rFonts w:ascii="Times New Roman" w:hAnsi="Times New Roman"/>
            <w:color w:val="000000"/>
            <w:sz w:val="24"/>
            <w:szCs w:val="24"/>
            <w:lang w:eastAsia="ru-RU"/>
          </w:rPr>
          <w:t>7 г</w:t>
        </w:r>
      </w:smartTag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. Минеральные Воды Ставропольского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 героики и патетических мест...»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КОЛЛЕКТИВНЫЕ РАБОТЫ</w:t>
      </w:r>
    </w:p>
    <w:p w:rsidR="00441986" w:rsidRPr="00075422" w:rsidRDefault="00441986" w:rsidP="00C40BD4">
      <w:pPr>
        <w:pStyle w:val="ListParagraph"/>
        <w:numPr>
          <w:ilvl w:val="0"/>
          <w:numId w:val="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lang w:eastAsia="ru-RU"/>
        </w:rPr>
        <w:t>Бабина Е.И., координатор сообщества Интернет-проект «Забытый памятник незабытой войны», творческой группы Интернет - проект «Незабытые песни о незабытой войне», Драхлер А.Б., руководитель портала «Сеть творческих учителей»; работа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«Интернет-проект «Забытый памятник незабытой войны»</w:t>
      </w:r>
    </w:p>
    <w:p w:rsidR="00441986" w:rsidRPr="00075422" w:rsidRDefault="00441986" w:rsidP="00C40BD4">
      <w:pPr>
        <w:pStyle w:val="ListParagraph"/>
        <w:numPr>
          <w:ilvl w:val="0"/>
          <w:numId w:val="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Тимощенкова Галина Александровна, учительница русского языка и литературы (сейчас на пенсии),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br/>
        <w:t>Тимощенков Александр Прохорович, учитель общественных дисциплин  (сейчас на пенсии),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br/>
        <w:t>Тимощенков Дмитрий Александрович, учитель физики школы №1 п. Клетня Брянской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Письма с фронта»;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br w:type="page"/>
      </w: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ОБЩАЯ ГРУППА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Загыртдинов Рафиль Борисович;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Помним и ищем»</w:t>
      </w: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Иванцова Лариса Викторовна; а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льманах Марии Максимовны Веселовской-Томаш о ветеранах ВОВ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Карцев Александр Иванович; рассказы 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Данила», «Великий французский писатель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Лукьянова Людмила Юрьевна;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История страны познается изучением своей родословной»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Морсова Наталья Евгеньевна;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Израненное детство, опаленное войной»</w:t>
      </w:r>
    </w:p>
    <w:p w:rsidR="00441986" w:rsidRPr="00075422" w:rsidRDefault="00441986" w:rsidP="00C40BD4">
      <w:pPr>
        <w:pStyle w:val="ListParagraph"/>
        <w:numPr>
          <w:ilvl w:val="0"/>
          <w:numId w:val="1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4D4D4D"/>
          <w:sz w:val="24"/>
          <w:szCs w:val="24"/>
          <w:lang w:eastAsia="ru-RU"/>
        </w:rPr>
        <w:t>Хвастов Александр Николаевич; работы «М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 не пиши, возможно, все скоро кончится», «Под солнцем Афгана», «Лейтенант кузнечик, или рассказ о моршанском пареньке», «Площадь «минутка» или последний бой Сергея Губанова», «Если надо, я вернусь из ада!», «Здесь очень хорошо. Но иногда становится страшно...», «Контракт со смертью…»</w:t>
      </w:r>
    </w:p>
    <w:p w:rsidR="00441986" w:rsidRPr="00072035" w:rsidRDefault="00441986" w:rsidP="00072035">
      <w:pPr>
        <w:pStyle w:val="ListParagraph"/>
        <w:numPr>
          <w:ilvl w:val="0"/>
          <w:numId w:val="10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2035">
        <w:rPr>
          <w:rFonts w:ascii="Times New Roman" w:hAnsi="Times New Roman"/>
          <w:color w:val="000000"/>
          <w:sz w:val="24"/>
          <w:szCs w:val="24"/>
          <w:lang w:eastAsia="ru-RU"/>
        </w:rPr>
        <w:t>Юркевич Игорь Владимирович; повесть «</w:t>
      </w:r>
      <w:r w:rsidRPr="000720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Плотогоны»</w:t>
      </w:r>
      <w:r w:rsidRPr="00072035">
        <w:rPr>
          <w:rFonts w:ascii="Times New Roman" w:hAnsi="Times New Roman"/>
          <w:sz w:val="24"/>
          <w:szCs w:val="24"/>
          <w:lang w:eastAsia="ru-RU"/>
        </w:rPr>
        <w:t xml:space="preserve"> рассказ «</w:t>
      </w:r>
      <w:r w:rsidRPr="00072035">
        <w:rPr>
          <w:rFonts w:ascii="Times New Roman" w:hAnsi="Times New Roman"/>
          <w:b/>
          <w:bCs/>
          <w:sz w:val="24"/>
          <w:szCs w:val="24"/>
          <w:lang w:eastAsia="ru-RU"/>
        </w:rPr>
        <w:t>Белое озеро»</w:t>
      </w:r>
    </w:p>
    <w:p w:rsidR="00441986" w:rsidRPr="00075422" w:rsidRDefault="00441986" w:rsidP="00072035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ДИПЛОМАМИ ЛАУРЕАТА 2 СТЕПЕНИ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УЧЕНИКИ НАЧАЛЬН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ЫХ КЛАССОВ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Слисаренко Александра, ученица 3 класса, ГОУ школа№497  Санкт-Петербург;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Подвиг Лизы Чайкиной»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УЧЕНИКИ СРЕДНЕЙ ШКОЛЫ</w:t>
      </w:r>
    </w:p>
    <w:p w:rsidR="00441986" w:rsidRDefault="00441986" w:rsidP="002B07AD">
      <w:pPr>
        <w:pStyle w:val="ListParagraph"/>
        <w:numPr>
          <w:ilvl w:val="0"/>
          <w:numId w:val="22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B07AD">
        <w:rPr>
          <w:rFonts w:ascii="Times New Roman" w:hAnsi="Times New Roman"/>
          <w:color w:val="000000"/>
          <w:sz w:val="24"/>
          <w:szCs w:val="24"/>
          <w:lang w:eastAsia="ru-RU"/>
        </w:rPr>
        <w:t>Касаткина Ксения, ученица 8 "В" класса, МОУ лицей №81 г. Новосибирска; работа «</w:t>
      </w:r>
      <w:r w:rsidRPr="002B07A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Мой прадед Момот Иван Елисеевич»</w:t>
      </w:r>
    </w:p>
    <w:p w:rsidR="00441986" w:rsidRPr="002B07AD" w:rsidRDefault="00441986" w:rsidP="002B07AD">
      <w:pPr>
        <w:pStyle w:val="ListParagraph"/>
        <w:numPr>
          <w:ilvl w:val="0"/>
          <w:numId w:val="22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B0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Потапов Дмитрий, </w:t>
      </w:r>
      <w:r w:rsidRPr="002B07A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??; </w:t>
      </w:r>
      <w:r w:rsidRPr="002B07AD">
        <w:rPr>
          <w:rFonts w:ascii="Times New Roman" w:hAnsi="Times New Roman"/>
          <w:color w:val="000000"/>
          <w:sz w:val="24"/>
          <w:szCs w:val="24"/>
          <w:lang w:eastAsia="ru-RU"/>
        </w:rPr>
        <w:t>работа «У</w:t>
      </w:r>
      <w:r w:rsidRPr="002B07A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частник военных событий»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ВЫПУСКНИКИ</w:t>
      </w:r>
    </w:p>
    <w:p w:rsidR="00441986" w:rsidRPr="00075422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Агафонов Александр, ученик 10 класса, Баскаковская муниципальная средняя общеобразовательная школа;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Варвара – краса, длинная коса. Сказка-быль из истории моей семьи.»</w:t>
      </w:r>
    </w:p>
    <w:p w:rsidR="00441986" w:rsidRPr="00075422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Голубятникова Ксения , ученица 11 "Б"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??;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Скорбные страницы истории на Родине деда: Хатынская трагедия на Белорусской земле»</w:t>
      </w:r>
    </w:p>
    <w:p w:rsidR="00441986" w:rsidRPr="00075422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Ничковская Дарья, ученица 10 класса,  МБОУ "Гляденская СОШ" Назаровского района Красноярского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Семантика слова "товарищ" в рассказе М. Шолохова "Судьба человека"»</w:t>
      </w:r>
    </w:p>
    <w:p w:rsidR="00441986" w:rsidRPr="00075422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Сибгатова Адиля, ученица 9 "Б" класса, МАОУ «Нурлатская гимназия»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br/>
        <w:t>г.Нурлат, Республика Татарстан;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Подвиги разведчика в тылу врага»</w:t>
      </w:r>
    </w:p>
    <w:p w:rsidR="00441986" w:rsidRPr="00075422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Смирнова Екатерина, ученица 9 «А»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; работа «М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олодость, крещенная войной»</w:t>
      </w:r>
    </w:p>
    <w:p w:rsidR="00441986" w:rsidRDefault="00441986" w:rsidP="00C40BD4">
      <w:pPr>
        <w:pStyle w:val="ListParagraph"/>
        <w:numPr>
          <w:ilvl w:val="0"/>
          <w:numId w:val="13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Щербаков Егор, ученик 9 "А" класса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??,;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мало знаю о той войне»</w:t>
      </w:r>
    </w:p>
    <w:p w:rsidR="00441986" w:rsidRDefault="00441986" w:rsidP="002B07AD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2B07AD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СТУДЕНТЫ</w:t>
      </w:r>
    </w:p>
    <w:p w:rsidR="00441986" w:rsidRPr="002B07AD" w:rsidRDefault="00441986" w:rsidP="002B07AD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Комаров Максим, студент 3 курса, Технологический институт  им. Н. Н. Поликарпова, факультет СПО;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Мой край – страдалец… Мой край - герой!»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УЧИТЕЛЯ</w:t>
      </w:r>
    </w:p>
    <w:p w:rsidR="00441986" w:rsidRPr="00075422" w:rsidRDefault="00441986" w:rsidP="00C40BD4">
      <w:pPr>
        <w:pStyle w:val="ListParagraph"/>
        <w:numPr>
          <w:ilvl w:val="0"/>
          <w:numId w:val="15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Толстых Ольга Викторовна, МБОУ лицей № 81;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мужества "Боевой путь Глуховской дивизии"»</w:t>
      </w:r>
    </w:p>
    <w:p w:rsidR="00441986" w:rsidRPr="00075422" w:rsidRDefault="00441986" w:rsidP="00C40BD4">
      <w:pPr>
        <w:pStyle w:val="ListParagraph"/>
        <w:numPr>
          <w:ilvl w:val="0"/>
          <w:numId w:val="15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Шкарупа Инна Федоровна, учитель истории;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Солдатская звездочка»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КОЛЛЕКТИВНЫЕ РАБОТЫ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Махмутов Гульфар, ученик 10  "Б" класса, Сибгатова Адиля, ученица  9  "Б"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Дети войны»</w:t>
      </w: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pStyle w:val="ListParagraph"/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ОБЩАЯ ГРУППА</w:t>
      </w:r>
    </w:p>
    <w:p w:rsidR="00441986" w:rsidRPr="00075422" w:rsidRDefault="00441986" w:rsidP="00C40BD4">
      <w:pPr>
        <w:pStyle w:val="ListParagraph"/>
        <w:numPr>
          <w:ilvl w:val="0"/>
          <w:numId w:val="14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Вдовенко Владислав Юрьевич;работа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Забытый батальон»</w:t>
      </w:r>
    </w:p>
    <w:p w:rsidR="00441986" w:rsidRPr="00075422" w:rsidRDefault="00441986" w:rsidP="00C40BD4">
      <w:pPr>
        <w:pStyle w:val="ListParagraph"/>
        <w:numPr>
          <w:ilvl w:val="0"/>
          <w:numId w:val="14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Окишева Милитина Вячеславовна;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Фронтовые письма»</w:t>
      </w:r>
    </w:p>
    <w:p w:rsidR="00441986" w:rsidRPr="00075422" w:rsidRDefault="00441986" w:rsidP="00C40BD4">
      <w:pPr>
        <w:pStyle w:val="ListParagraph"/>
        <w:numPr>
          <w:ilvl w:val="0"/>
          <w:numId w:val="14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Садовникова Ирина Алексеевна; работа «И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 военных воспоминаний»</w:t>
      </w:r>
    </w:p>
    <w:p w:rsidR="00441986" w:rsidRPr="00075422" w:rsidRDefault="00441986" w:rsidP="00C40BD4">
      <w:pPr>
        <w:pStyle w:val="ListParagraph"/>
        <w:numPr>
          <w:ilvl w:val="0"/>
          <w:numId w:val="14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Сазыкина Галина Игнатьевна;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Поиск продолжается…»</w:t>
      </w:r>
    </w:p>
    <w:p w:rsidR="00441986" w:rsidRPr="00075422" w:rsidRDefault="00441986" w:rsidP="00C40BD4">
      <w:pPr>
        <w:pStyle w:val="ListParagraph"/>
        <w:numPr>
          <w:ilvl w:val="0"/>
          <w:numId w:val="14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Юркевич Игорь Владимирович; рассказ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Три дня на Иньве-реке» 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ДИПЛОМАМИ ЛАУРЕАТА 3 СТЕПЕНИ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УЧЕНИКИ СРЕДНЕЙ ШКОЛЫ</w:t>
      </w:r>
    </w:p>
    <w:p w:rsidR="00441986" w:rsidRPr="00075422" w:rsidRDefault="00441986" w:rsidP="00C40BD4">
      <w:pPr>
        <w:pStyle w:val="ListParagraph"/>
        <w:numPr>
          <w:ilvl w:val="0"/>
          <w:numId w:val="16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Воробьёв Никита,  ученик 7 «Б» класса, МОУ СОШ № 6 городского округа г.Шарья;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Судьба человека в истории страны»</w:t>
      </w:r>
    </w:p>
    <w:p w:rsidR="00441986" w:rsidRPr="00075422" w:rsidRDefault="00441986" w:rsidP="00C40BD4">
      <w:pPr>
        <w:pStyle w:val="ListParagraph"/>
        <w:numPr>
          <w:ilvl w:val="0"/>
          <w:numId w:val="16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Дорохина Анастасия, 13 лет,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,;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Женщины России - на службе Отечеству»</w:t>
      </w:r>
    </w:p>
    <w:p w:rsidR="00441986" w:rsidRPr="00075422" w:rsidRDefault="00441986" w:rsidP="00C40BD4">
      <w:pPr>
        <w:pStyle w:val="ListParagraph"/>
        <w:numPr>
          <w:ilvl w:val="0"/>
          <w:numId w:val="16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Лаврентьев Иван, Лаврентьев Павел, ученики 6 "Б" класса, МОУ  «Давыдовская гимназия», Московская область, Орехово-Зуевский муниципальный район;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Возвращение домой»</w:t>
      </w:r>
    </w:p>
    <w:p w:rsidR="00441986" w:rsidRPr="00075422" w:rsidRDefault="00441986" w:rsidP="00C40BD4">
      <w:pPr>
        <w:pStyle w:val="ListParagraph"/>
        <w:numPr>
          <w:ilvl w:val="0"/>
          <w:numId w:val="16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Плотникова Анастасия, ученица 7 класса МБОУ Гимназия №103 город Минеральные Воды; работа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«Выпускники школы №3 города Минеральные Воды - участники битвы под Москвой»</w:t>
      </w:r>
    </w:p>
    <w:p w:rsidR="00441986" w:rsidRPr="00075422" w:rsidRDefault="00441986" w:rsidP="00C40BD4">
      <w:pPr>
        <w:pStyle w:val="ListParagraph"/>
        <w:numPr>
          <w:ilvl w:val="0"/>
          <w:numId w:val="16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sz w:val="24"/>
          <w:szCs w:val="24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Унанян Ани, ученица 8 «В» класса, Муниципальное общеобразовательное учреждение лицей №7 Дзержинского района г. Волгограда;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51-й Гвардейской дивизии и ее героев в Сталинградской битве»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ВЫПУСКНИКИ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Апанасов Александр,15 лет;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??,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МОУ « Средняя общеобразовательная школа №19 с углублённым изучением отдельных предметов» г. Черногорск,  Республика Хакасия;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Слава тебе, русский солдат!»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Баженов Алексей, 16 лет, ??, МОУ « Средняя общеобразовательная школа №19 с углублённым изучением отдельных предметов» г. Черногорск,  Республика Хакасия;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Сибири не было войны, но бесконечны списки павших…»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Базылева Карина, ученица 10 «Д» класса, ГБУ ОШИ "Губернаторская женская гимназия-интернат";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Что я знаю о Великой Отечественной войне?»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Джепа Анна, ученица 11¹ класса, Ишутова Екатерина ученица 11¹ класса, МОУ «Сиверская гимназия»; работа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«Великая Отечественная война. Концентрационный лагерь в деревне Выра»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Загыртдинов Эмиль, ученик 9 "Б" класса,  МБОУ СОШ № 17,;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Мы помним»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Розенфельд Валерия, ученица 9 класса, МОУ Лицей №17 г.Славгород Алтайский край;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Семья, опаленная войной»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Сарбаев Руслан, ученик 9 класса, воспитанник ВПК;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Сайт о 112-ой Башкирской (16-ой гвардейской Черниговской) кавалерийской дивизии»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Стрельникова Екатерина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, ученица 10 класса, МОУ Аннинская СОШ №3 с УИОП Аннинского муниципального района Воронежской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Катюша»</w:t>
      </w:r>
    </w:p>
    <w:p w:rsidR="00441986" w:rsidRPr="00075422" w:rsidRDefault="00441986" w:rsidP="00C40BD4">
      <w:pPr>
        <w:pStyle w:val="ListParagraph"/>
        <w:numPr>
          <w:ilvl w:val="0"/>
          <w:numId w:val="20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Целуковская Алёна, ученица 10 класса МБОУ "Гляденская СОШ" Назаровского района Красноярского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Язык публицистики начала Великой Отечественной войны (на основе произведений М. Шолохова, К. Симонова, А. Толстого)»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УЧИТЕЛЯ</w:t>
      </w:r>
    </w:p>
    <w:p w:rsidR="00441986" w:rsidRPr="00075422" w:rsidRDefault="00441986" w:rsidP="00C40BD4">
      <w:pPr>
        <w:pStyle w:val="ListParagraph"/>
        <w:numPr>
          <w:ilvl w:val="0"/>
          <w:numId w:val="19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Варнавская Лариса Сергеевна, МОУ «Северо-Енисейская средняя общеобразовательная школа №2»;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Солдат – есть имя знаменитое. Иван Никитович Елистратов. Владимир Иванович Оглоблин...»</w:t>
      </w:r>
    </w:p>
    <w:p w:rsidR="00441986" w:rsidRPr="00075422" w:rsidRDefault="00441986" w:rsidP="00C40BD4">
      <w:pPr>
        <w:pStyle w:val="ListParagraph"/>
        <w:numPr>
          <w:ilvl w:val="0"/>
          <w:numId w:val="19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Попова Татьяна Васильевна,  учитель русского языка и литературы, МОУ Суходольская СОШ №2 Сергиевского района Самарской области 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Детство и юность, опаленные войной»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СТУДЕНТЫ</w:t>
      </w:r>
    </w:p>
    <w:p w:rsidR="00441986" w:rsidRPr="00075422" w:rsidRDefault="00441986" w:rsidP="00C40BD4">
      <w:pPr>
        <w:pStyle w:val="ListParagraph"/>
        <w:numPr>
          <w:ilvl w:val="0"/>
          <w:numId w:val="17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Мурзаков Николай, студент 1 курса, Оренбургский Государственный Университет;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Биография Антонины Дмитриевны Мурзаковой – ветерана Великой Отечественной войны»</w:t>
      </w:r>
    </w:p>
    <w:p w:rsidR="00441986" w:rsidRPr="00075422" w:rsidRDefault="00441986" w:rsidP="00C40BD4">
      <w:pPr>
        <w:pStyle w:val="ListParagraph"/>
        <w:numPr>
          <w:ilvl w:val="0"/>
          <w:numId w:val="17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Никатов Руслан, студент гр. Т-301,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Мы обязаны им жизнью</w:t>
      </w:r>
    </w:p>
    <w:p w:rsidR="00441986" w:rsidRPr="00075422" w:rsidRDefault="00441986" w:rsidP="00C40BD4">
      <w:pPr>
        <w:pStyle w:val="ListParagraph"/>
        <w:numPr>
          <w:ilvl w:val="0"/>
          <w:numId w:val="17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Хаджиева Дарья, студентка гр. ЭВМ 2.1,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Герой Советского Союза Меркулов»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КОЛЛЕКТИВНЫЕ РАБОТЫ</w:t>
      </w:r>
    </w:p>
    <w:p w:rsidR="00441986" w:rsidRPr="00075422" w:rsidRDefault="00441986" w:rsidP="00C40BD4">
      <w:pPr>
        <w:pStyle w:val="ListParagraph"/>
        <w:numPr>
          <w:ilvl w:val="0"/>
          <w:numId w:val="1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Конюшенко Надежда , Михайлюк Ольга, ученицы 8 "Б" класса МОУ «СОШ станции Тарханы Саратовского района Саратовской области»;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Незабытые песни незабытой войны»</w:t>
      </w:r>
    </w:p>
    <w:p w:rsidR="00441986" w:rsidRPr="00075422" w:rsidRDefault="00441986" w:rsidP="00C40BD4">
      <w:pPr>
        <w:pStyle w:val="ListParagraph"/>
        <w:numPr>
          <w:ilvl w:val="0"/>
          <w:numId w:val="1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Никулина Ирина ученица 8 «б» класса МОУ «СОШ с. Черный Яр», Ананьева Мария Викторовна студентка Волгоградского государственного университета;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Военные страницы архива семьи»</w:t>
      </w:r>
    </w:p>
    <w:p w:rsidR="00441986" w:rsidRPr="00075422" w:rsidRDefault="00441986" w:rsidP="00C40BD4">
      <w:pPr>
        <w:pStyle w:val="ListParagraph"/>
        <w:numPr>
          <w:ilvl w:val="0"/>
          <w:numId w:val="1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Лукина Людмила Евгеньевна, Выборгский институт (филиал) АОУ ВПО «ЛГУ им. А.С. Пушкина»;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Книга памяти 1»</w:t>
      </w:r>
    </w:p>
    <w:p w:rsidR="00441986" w:rsidRPr="00075422" w:rsidRDefault="00441986" w:rsidP="00C40BD4">
      <w:pPr>
        <w:pStyle w:val="ListParagraph"/>
        <w:numPr>
          <w:ilvl w:val="0"/>
          <w:numId w:val="18"/>
        </w:num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Учащиеся 6-х классов (теперь 7-х ??) МОУ СОШ № 44 г. Томска;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Страницы семейной славы»</w:t>
      </w: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</w:p>
    <w:p w:rsidR="00441986" w:rsidRPr="00075422" w:rsidRDefault="00441986" w:rsidP="00C40BD4">
      <w:pPr>
        <w:tabs>
          <w:tab w:val="left" w:pos="3481"/>
          <w:tab w:val="left" w:pos="4506"/>
          <w:tab w:val="left" w:pos="5531"/>
          <w:tab w:val="left" w:pos="7499"/>
        </w:tabs>
        <w:spacing w:after="0" w:line="240" w:lineRule="auto"/>
        <w:ind w:left="369" w:hanging="369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ОБЩАЯ ГРУППА</w:t>
      </w:r>
    </w:p>
    <w:p w:rsidR="00441986" w:rsidRPr="00075422" w:rsidRDefault="00441986" w:rsidP="00C40BD4">
      <w:pPr>
        <w:tabs>
          <w:tab w:val="left" w:pos="567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ab/>
        <w:t>Лукина Елена Геннадьевна;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Забыть нельзя!»</w:t>
      </w:r>
    </w:p>
    <w:p w:rsidR="00441986" w:rsidRPr="00075422" w:rsidRDefault="00441986" w:rsidP="00C40BD4">
      <w:pPr>
        <w:tabs>
          <w:tab w:val="left" w:pos="567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ab/>
        <w:t>Паршакова Н.П.;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Вспомним всех поименно</w:t>
      </w:r>
    </w:p>
    <w:p w:rsidR="00441986" w:rsidRPr="00075422" w:rsidRDefault="00441986" w:rsidP="00C40BD4">
      <w:pPr>
        <w:tabs>
          <w:tab w:val="left" w:pos="567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ab/>
        <w:t>Павлов Виктор Александрович;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Моя жизнь - неоконченная повесть…»</w:t>
      </w:r>
    </w:p>
    <w:p w:rsidR="00441986" w:rsidRPr="00075422" w:rsidRDefault="00441986" w:rsidP="00C40BD4">
      <w:pPr>
        <w:tabs>
          <w:tab w:val="left" w:pos="567"/>
          <w:tab w:val="left" w:pos="4506"/>
          <w:tab w:val="left" w:pos="5531"/>
          <w:tab w:val="left" w:pos="7499"/>
        </w:tabs>
        <w:spacing w:after="0" w:line="240" w:lineRule="auto"/>
        <w:ind w:left="369" w:hanging="36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075422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t>ГРАМОТАМИ СОЮЗА ЖУРНАЛИСТОВ РФ</w:t>
      </w:r>
      <w:r w:rsidRPr="00075422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награждаются</w:t>
      </w: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93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УЧЕНИКИ НАЧАЛЬНЫХ КЛАССОВ</w:t>
      </w:r>
    </w:p>
    <w:p w:rsidR="00441986" w:rsidRPr="00075422" w:rsidRDefault="00441986" w:rsidP="00C40BD4">
      <w:pPr>
        <w:pStyle w:val="ListParagraph"/>
        <w:numPr>
          <w:ilvl w:val="0"/>
          <w:numId w:val="4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Аниськина Алевтина, ученица  4  класса МОУ «Большеберезниковская основная общеобразовательная школа», Республика Мордовия;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Сурский рубеж»</w:t>
      </w:r>
    </w:p>
    <w:p w:rsidR="00441986" w:rsidRPr="00075422" w:rsidRDefault="00441986" w:rsidP="00C40BD4">
      <w:pPr>
        <w:pStyle w:val="ListParagraph"/>
        <w:numPr>
          <w:ilvl w:val="0"/>
          <w:numId w:val="4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Афанасьев Михаил, ученик 3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Мои четыре прадеда»</w:t>
      </w:r>
    </w:p>
    <w:p w:rsidR="00441986" w:rsidRPr="00075422" w:rsidRDefault="00441986" w:rsidP="00C40BD4">
      <w:pPr>
        <w:pStyle w:val="ListParagraph"/>
        <w:numPr>
          <w:ilvl w:val="0"/>
          <w:numId w:val="4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Богданов Антон , ученик 4 «Г» 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??,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Антон и бабушка»</w:t>
      </w:r>
    </w:p>
    <w:p w:rsidR="00441986" w:rsidRPr="00075422" w:rsidRDefault="00441986" w:rsidP="00C40BD4">
      <w:pPr>
        <w:pStyle w:val="ListParagraph"/>
        <w:numPr>
          <w:ilvl w:val="0"/>
          <w:numId w:val="4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Гавриленко Александр, ученик 4 класса МОУ Дубровская СОШ № 2, Брянская область;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 дожил до Победы»</w:t>
      </w:r>
    </w:p>
    <w:p w:rsidR="00441986" w:rsidRPr="00075422" w:rsidRDefault="00441986" w:rsidP="00C40BD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Русанова Анастасия, 8 лет, ученица 3 класса, МБОУ «Лицей №3» города Старый Оскол Белгородской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люблю своего прадедушку!»</w:t>
      </w:r>
    </w:p>
    <w:p w:rsidR="00441986" w:rsidRPr="00075422" w:rsidRDefault="00441986" w:rsidP="00C40BD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УЧЕНИКИ СРЕДНЕЙ ШКОЛЫ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Ваулин Алексей , ученик 6 "А" класса, МОУ Юшалинская средняя общеобразовательная школа №25 Тугулымского района, Свердловской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Всем солдатам Великой Отечественной войны и моему прадеду, Ваулину Ивану Петровичу, посвящается»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Бинаревич Владислава, 11 лет, МОУ « Средняя общеобразовательная школа №19 с углублённым изучением отдельных предметов» г. Черногорск,  Республика Хакасия;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Жить с благодарностью в сердце…»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Вершкова Дарья, ученица 8 класса, МОУ СОШ «Дневной пансион-84»;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Этот день мы приближали как могли…»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Виктория Ахмеди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,??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, ФГКОУ «МКК «Пансион воспитанниц МОРФ»;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Страница семейной славы»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Гальцова Дарья, ученица 8 класса, село Старый Курлак, Аннинский район, Воронежская обл.;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Победа деда – моя победа!»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Ганников Никита, ученик 7 "А" класса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МОУ «Гимназия №2» г.Брянска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ab/>
        <w:t>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Наследство»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Гудков Антон, ученик 7 «А» класса МОУ Аннинская СОШ №3 с УИОП Аннинского муниципального района Воронежской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Мы славим героев – живых и мертвых»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Денисюк Анастасия, ученица 8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??,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 войны не женское лицо»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Дырда Ирина, ученица 10 «Б» класса;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Вклад сталинградцев в Великую Победу»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Егорычев Денис, ученик 8 "Л" класса, Гимназия №44 города Ульяновска;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Разговор с прадедушкой»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Зыкин Захар, ученик 5 класса, Ругозерская СОШ;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Бабушка Федосья»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Кадымов Айнур, ученик 5 класса, воспитанник ВПК «Гефест» имени Героя Советского Союза Г.Ш.Арсланова г.Кумертау Республики Башкортостан; работа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«Детство, опаленное войной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  <w:t>(Рассказ моей бабушки)»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Каркаева Мадина, ученица 8 класса, МОУ СОШ с.п.п.Звёздный Чегемского района Кабардино-Балкарской Республики;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Гордость рода и народа»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Кожанова Оля, ученица 7 класса, МОУ СОШ с. Найтоповичи Унечского района Брянской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Воин-интернационалист»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Кудинов Александр, ученик 8 "Л" класса, Гимназия №44 города Ульяновска;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История жизни моего прадедушки Зелугина Ивана Филимоновича»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4D4D4D"/>
          <w:sz w:val="24"/>
          <w:szCs w:val="24"/>
          <w:lang w:eastAsia="ru-RU"/>
        </w:rPr>
        <w:t xml:space="preserve">Кудрявцева Анна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  <w:r w:rsidRPr="00075422">
        <w:rPr>
          <w:rFonts w:ascii="Times New Roman" w:hAnsi="Times New Roman"/>
          <w:color w:val="4D4D4D"/>
          <w:sz w:val="24"/>
          <w:szCs w:val="24"/>
          <w:lang w:eastAsia="ru-RU"/>
        </w:rPr>
        <w:t>, Баскаковская МСОШ;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«Живая память сердца»»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Куканьков Олег, ученик 8 класса, МОУ СОШ с.п.п.Звездный Чегемского района Кабардино-Балкарской Республики;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Семейная память»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Леонова Екатерина, ученица 7 класса, МОУ «Горловская средняя общеобразовательная школа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br/>
        <w:t>администрации муниципального образования – Скопинский муниципальный район Рязанской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Кавалер Славы ратной»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Луценко Дима, ученик 5 класса ГМОУ «Ясеновская средняя общеобразовательная школа Ровеньского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br/>
        <w:t>района Белгородской области»;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Письмо в прошлое»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Пономаренко Никита, ученик 6 класса МОУ «Ладомировская средняя общеобразовательная школа Ровеньско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района Белгородской области»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Герой Курской битвы»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Прокопович Святослав, учащийся 8 класса; работа 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чту твой труд, твой подвиг знаю…»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Русанов Ждан учащийся 6 «Б» класса, средняя школа № 17 г.Тобольска;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Рассказы моей бабушки»</w:t>
      </w:r>
    </w:p>
    <w:p w:rsidR="00441986" w:rsidRPr="00075422" w:rsidRDefault="00441986" w:rsidP="00C40BD4">
      <w:pPr>
        <w:pStyle w:val="ListParagraph"/>
        <w:numPr>
          <w:ilvl w:val="0"/>
          <w:numId w:val="1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Яремчук Алина, ученица 5 класса, МОУ «Ясеновская средняя общеобразовательная школа Ровеньско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района Белгородской области»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Слеза ветерана»</w:t>
      </w: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93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ВЫПУСКНИКИ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Безоян Оксана, ученица 9 «Б» класса МОУ СОШ №30 города Энгельса, Саратовской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Герои, чьи имена носят улицы моего города»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Васютин Николай, ученик 9 класса МОУ «СОШ с.Орлик Чернянского района Белгородской области»; работа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«Восставший из мертвых» 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Виссарионов Иван, ученик 9 "А" класса, МОУ Суходольская СОШ №2  Самарской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Она лечила самолеты»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Голованов Юрий, ученик 9 "А" класса ОГОУ «Специальная (коррекционная) общеобразовательная школа №10 г. Рязани»;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Самый близкий человек»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Грудинина Юлия ученица 10 "В" класса МБОУ «Гимназия № 40» города Барнаула Алтайского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История семьи Фальшиных в годы Великой Отечественной войны»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Демихова Кристина, ученица 10 «В» класса, ГБУ ОШИ "Губернаторская женская гимназия-интернат";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Судьба немецкой семьи»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Евдокимова Екатерина, кадет 10 кадетского класса государственной службы и управления корпуса кадетских классов государственной службы и управления МОУ «Средняя общеобразовательная школа № 6»  города Канаш Чувашской Республики; работа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«Коробочка нашей памяти»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Зраевский Владислав, ученик 9 «Б» класса, МОУ СОШ №30 города Энгельса Саратовской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Смелый и отчаянный пилот…»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Козицкая Анастасия, ученица 10 «Б» класса МБОУ СОШ № 7 г. Минеральные Воды Ставропольского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Звезда на ладони»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Коротких Татьяна, ученица   10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??,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Учитель, бывший фронтовик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Лазуренко Анастасия , ученица 10 «Г»класса,  ГБУ ОШИ  «Губернаторская женская гимназия-интернат»;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с труженицей тыла»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Литвишкова Анастасия, ученица 11 «А» класса МОУ «Лингвистическая гимназия №23 им. А. Г. Столетова» г. Владимир;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Неизвестные герои Великой отечественной войны»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Маренин Дмитрий, ученик 10 класса,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Война и дети»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Мельнева Алёна Викторовна  ученица 11 «А» класса, МБОУ «СОШ №  31 им. А.П. Жданова» Россия, Иркутская область, г. Братск;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Жизнь, отданная связи»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Михалевич Мария, ученица 11 "А" класса Муниципального общеобразовательного  учреждения «Средняя общеобразовательная школа с. Черный Яр», Черноярского района, Астраханской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Герой моей семьи»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Попук Анна, 17 лет,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??,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МОУ «Средняя общеобразовательная школа №19 с углублённым изучением отдельных предметов  г. Черногорск,  Республика Хакасия;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Их судьбам тесно в стареньких альбомах…»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Сарбаев Руслан, ученик 9 класса, воспитанник ВПК;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Альманах "Прославленные земляки"»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Сафронова Александра, ученица 9 "Б" класса, МОУ лицей №6 г. Шахты Ростовской обл.;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Подвиг танкиста. Сергей Трофимович Васюта»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Стрельникова Екатерина Сергеевна, ученица 10 класса МОУ Аннинская СОШ №3 с УИОП Аннинского муниципального района Воронежской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Немного о войнах, героях и жертвах»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Тимофеев Максим,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??,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дедушке Саше замолвлю я слово»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Филиппова Екатерина, ученица 9 "А" класса МОУ Суходольская СОШ №2  Самарской области;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войне парадным маршем…»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Целуковская Алёна, ученица 10 класса МБОУ "Гляденская СОШ" Назаровского района Красноярского края;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Мой прадед был фронтовиком...»</w:t>
      </w:r>
    </w:p>
    <w:p w:rsidR="00441986" w:rsidRPr="00075422" w:rsidRDefault="00441986" w:rsidP="00C40BD4">
      <w:pPr>
        <w:pStyle w:val="ListParagraph"/>
        <w:numPr>
          <w:ilvl w:val="0"/>
          <w:numId w:val="5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Шапранко Дарья, ученица 10 "Б" класса ГБУ ОШИ "Губернаторская женская гимназия-интернат";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Моя бабушка - труженик тыла»</w:t>
      </w: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УЧИТЕЛЯ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Кирсанова Елена Андреевна, воспитатель ОГОУ «Специальная (коррекционная)  общеобразовательная школа №10 г.Рязани»;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 отвагу»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Кузьменко Любовь Васильевна, учитель русского языка и литературы КГКОУ КВСОШ № 8;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Слово об отце»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Ничникова Е.В., учитель трудовой подготовки, ОГОУ «Специальная (коррекционная) общеобразовательная школа № 10 г. Рязани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Он вернулся не тронутый пулей (Кажин Федор Михайлович)»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Парукова Людмила Ивановна, учитель биологии МАОУ «СОШ №9»  г.Нурлат Республик Татарстан;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Гордость земли нурлатской»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Старшинова О.В., учитель начальных классов, ОГОУ «Специальная (коррекционная) общеобразовательная школа № 10 г. Рязани»;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Память»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Филимонова Елена Алексеевна, воспитатель  ОГОУ "Специальная (коррекционная) общеобразовательная школа №10 г.Рязани";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Этих дней не смолкнет слава!»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Хоменко Раиса Михайловна,  учитель русского языка и литературы ОГОУ "Специальная (коррекционная) общеобразовательная школа №10 г.Рязани";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Эстафета жизни. Эстафета памяти…»</w:t>
      </w:r>
    </w:p>
    <w:p w:rsidR="00441986" w:rsidRPr="00075422" w:rsidRDefault="00441986" w:rsidP="00C40BD4">
      <w:pPr>
        <w:pStyle w:val="ListParagraph"/>
        <w:numPr>
          <w:ilvl w:val="0"/>
          <w:numId w:val="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Шкарупа Инна Федоровна, учитель истории;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Солдатская звездочка. Приложение»</w:t>
      </w: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СТУДЕНТЫ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4D4D4D"/>
          <w:sz w:val="24"/>
          <w:szCs w:val="24"/>
          <w:lang w:eastAsia="ru-RU"/>
        </w:rPr>
        <w:t xml:space="preserve">Беляева Валентина, студентка группы 2М1-10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ГОУ Колледж малого бизнеса №48;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Женщина. Герой. Писатель»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Емельянов Евгений, студент гр. П-207;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Понтонер»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Киселев Денис, студент гр. А-203, </w:t>
      </w:r>
      <w:r w:rsidRPr="0007542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 ; </w:t>
      </w: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Рассказ прадеда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Ломовский Дмитрий, Технологический институт им. Н. Н. Поликарпова  ФГБОУ ВПО "Госуниверситет - УНПК" Факультет СПО;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Мои прадеды»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Мурзаев Иван, студент ТИ Госуниверситет – УНПК Факультет среднего профессионального образования (Орел);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горжусь своим дедом»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Мурзаков Николай, студент 1 курса, Оренбургский Государственный Университет;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Эх, путь-дорожка, фронтовая…»</w:t>
      </w:r>
    </w:p>
    <w:p w:rsidR="00441986" w:rsidRPr="00075422" w:rsidRDefault="00441986" w:rsidP="00C40BD4">
      <w:pPr>
        <w:pStyle w:val="ListParagraph"/>
        <w:numPr>
          <w:ilvl w:val="0"/>
          <w:numId w:val="3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Финашина Мария, студентка Группы 2М1-10 ГОУ Колледж Малого Бизнеса №48; работа « 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Через тернии к звездам»</w:t>
      </w:r>
    </w:p>
    <w:p w:rsidR="00441986" w:rsidRPr="00075422" w:rsidRDefault="00441986" w:rsidP="00C40BD4">
      <w:pPr>
        <w:pStyle w:val="ListParagraph"/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45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pStyle w:val="ListParagraph"/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453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КОЛЛЕКТИВНЫЕ РАБОТЫ</w:t>
      </w:r>
    </w:p>
    <w:p w:rsidR="00441986" w:rsidRPr="00075422" w:rsidRDefault="00441986" w:rsidP="00C40BD4">
      <w:pPr>
        <w:pStyle w:val="ListParagraph"/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45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lang w:eastAsia="ru-RU"/>
        </w:rPr>
        <w:t>Студенты группы 592 ГБОУ СПО «Заинский политехнический колледж»; работа «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мужества</w:t>
      </w: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9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1986" w:rsidRPr="00075422" w:rsidRDefault="00441986" w:rsidP="00C40BD4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ind w:left="93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75422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ОБЩАЯ ГРУППА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Биджиева Фатима Муссаевна;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Ненавистное слово «война»»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Диамант Ирина Ивановна;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Мама и война»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Дубина Павел Юрьевич;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Никто не забыт, ничто не забыто... Вспомним всех поименно…»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Есикова Юлия Викторовна;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Елецкий железнодорожный узел в годы Великой Отечественной войны»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Зинаида Сибирцева;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Над добротой война не властна»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Кузьменко Любовь Васильевна;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Его спасла любовь»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Курганова Светлана; работы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Заволжанка не по рождению, а по воле судьбы»,  «Дочь пропавшего без вести бойца»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Мишкичева Екатерина Андреевна;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Жизнь моих предков»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 xml:space="preserve">Никишин Михаил; работа 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«Мы громили врага беспощадно!»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Пустошилова Людмила Александровна;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Подвиг земляка»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Соседко Ольга Викторовна;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В памяти - полгода подземелья, сладкий рогоз и взорвавшаяся мина</w:t>
      </w:r>
      <w:r w:rsidRPr="0007542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Фокина Ольга; работа 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Счастье - это когда нет войны»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Фоминых Алексей Александрович;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Рубашка для солдата»</w:t>
      </w:r>
    </w:p>
    <w:p w:rsidR="00441986" w:rsidRPr="00075422" w:rsidRDefault="00441986" w:rsidP="002B07AD">
      <w:pPr>
        <w:pStyle w:val="ListParagraph"/>
        <w:numPr>
          <w:ilvl w:val="0"/>
          <w:numId w:val="22"/>
        </w:num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5422">
        <w:rPr>
          <w:rFonts w:ascii="Times New Roman" w:hAnsi="Times New Roman"/>
          <w:sz w:val="24"/>
          <w:szCs w:val="24"/>
          <w:lang w:eastAsia="ru-RU"/>
        </w:rPr>
        <w:t>Щебланов Иван Иванович; работа «</w:t>
      </w:r>
      <w:r w:rsidRPr="00075422">
        <w:rPr>
          <w:rFonts w:ascii="Times New Roman" w:hAnsi="Times New Roman"/>
          <w:b/>
          <w:bCs/>
          <w:sz w:val="24"/>
          <w:szCs w:val="24"/>
          <w:lang w:eastAsia="ru-RU"/>
        </w:rPr>
        <w:t>День Победы. Праздник с сединою на висках, радость со слезами на глазах»</w:t>
      </w:r>
    </w:p>
    <w:p w:rsidR="00441986" w:rsidRDefault="00441986" w:rsidP="00072035">
      <w:pPr>
        <w:tabs>
          <w:tab w:val="left" w:pos="1973"/>
          <w:tab w:val="left" w:pos="3093"/>
          <w:tab w:val="left" w:pos="4213"/>
          <w:tab w:val="left" w:pos="657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1986" w:rsidRPr="00E41CB6" w:rsidRDefault="00441986" w:rsidP="000720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ГРАМОТАМИ «УЧИТЕЛЮ-НАСТАВНИКУ»</w:t>
      </w:r>
    </w:p>
    <w:p w:rsidR="00441986" w:rsidRPr="00E41CB6" w:rsidRDefault="00441986" w:rsidP="000720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награждаются</w:t>
      </w:r>
    </w:p>
    <w:p w:rsidR="00441986" w:rsidRPr="00E41CB6" w:rsidRDefault="00441986" w:rsidP="000720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Абсалямова Эльвира Рустамовна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педагог-организатор </w:t>
      </w:r>
      <w:r w:rsidRPr="00E41CB6">
        <w:rPr>
          <w:rFonts w:ascii="Times New Roman" w:hAnsi="Times New Roman"/>
          <w:color w:val="FF0000"/>
          <w:sz w:val="24"/>
          <w:szCs w:val="24"/>
          <w:lang w:eastAsia="ru-RU"/>
        </w:rPr>
        <w:t>??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Ананьева Татьяна Михайловна,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истории; МОУ «СОШ с. Черный Яр»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Белоусова Ирина Анатольевна,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учитель истории и обществознания.МБОУ Гимназия №103 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br/>
        <w:t>город Минеральные Воды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Зайцева Наталья Васильевна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учитель истории; Муниципальное общеобразовательное учреждение лицей №7 Дзержинского района г. Волгограда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Исаева Оксана Петровна,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МОУ СОШ № 36 г.Пензы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Карасёва Наталья Михайловна,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русского языка и литературы  МОУ « Средняя общеобразовательная школа №19 с углублённым изучением отдельных предметов» г. Черногорск,  Республика Хакасия  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Касаткина Ольга Александровна,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МОУ лицей №81 г. Новосибирска 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Кисина Наталья Анатольевна,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истории МОУ «СОШ станции Тарханы Саратовского района Саратовской области»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Колосова Ю. В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преподаватель; Технологический институт  им. Н. Н. Поликарпова, факультет СПО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Коркунова Галина Викторовна,</w:t>
      </w:r>
      <w:r w:rsidRPr="00E41CB6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МОУ Аннинская СОШ №3 с УИОП Аннинского муниципального района Воронежской области 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Семочкина Екатерина Александровна,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сотрудник Музея МОУ «Сиверская гимназия»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Изотова Анна Сергеевна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директор музея МОУ «Сиверская гимназия»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Панова Е.Г. </w:t>
      </w:r>
      <w:r w:rsidRPr="00E41CB6">
        <w:rPr>
          <w:rFonts w:ascii="Times New Roman" w:hAnsi="Times New Roman"/>
          <w:b/>
          <w:color w:val="FF0000"/>
          <w:sz w:val="24"/>
          <w:szCs w:val="24"/>
          <w:lang w:eastAsia="ru-RU"/>
        </w:rPr>
        <w:t>??</w:t>
      </w:r>
      <w:r w:rsidRPr="00E41CB6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МБОУ СОШ № 17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Панченко И.В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., учитель русского языка и литературы   МОУ СОШ № 44 г. Томска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Прохоренко Людмила Викторовна,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русского языка и литературы МБОУ "Гляденская СОШ" Назаровского района Красноярского края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Румянцева Светлана Владимировна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 </w:t>
      </w:r>
      <w:r w:rsidRPr="00E41CB6">
        <w:rPr>
          <w:rFonts w:ascii="Times New Roman" w:hAnsi="Times New Roman"/>
          <w:color w:val="FF0000"/>
          <w:sz w:val="24"/>
          <w:szCs w:val="24"/>
          <w:lang w:eastAsia="ru-RU"/>
        </w:rPr>
        <w:t xml:space="preserve">?? 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ГОУ школа№497  Санкт-Петербург 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Рыбкина Александра Анатольевна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учитель русского языка и литературы МОУ  «Давыдовская гимназия», Московская область, Орехово-Зуевский муниципальный район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Сибгатова Дания Насыховна,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обществознания и истории  МАОУ «Нурлатская гимназия»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br/>
        <w:t>г.Нурлат, Республика Татарстан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Смирнова Елена Валерьевна,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ОБЖ и географии МОУ СОШ № 6 городского округа г.Шарья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Солдатова И.И,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учитель русского языка и литературы МБОУ «Карабай-Шемуршинская средняя общеобразовательная школа» Шемуршинского района Чувашской Республики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Царева Лариса Александровна; </w:t>
      </w:r>
      <w:r w:rsidRPr="00E41CB6">
        <w:rPr>
          <w:rFonts w:ascii="Times New Roman" w:hAnsi="Times New Roman"/>
          <w:b/>
          <w:color w:val="FF0000"/>
          <w:sz w:val="24"/>
          <w:szCs w:val="24"/>
          <w:lang w:eastAsia="ru-RU"/>
        </w:rPr>
        <w:t>??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Черникова Елена Владимировна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учитель истории МБОУ «Гимназия № 40» города Барнаула Алтайского края</w:t>
      </w:r>
    </w:p>
    <w:p w:rsidR="00441986" w:rsidRPr="00E41CB6" w:rsidRDefault="00441986" w:rsidP="000720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1CB6">
        <w:rPr>
          <w:rFonts w:ascii="Times New Roman" w:hAnsi="Times New Roman"/>
          <w:b/>
          <w:color w:val="000000"/>
          <w:sz w:val="24"/>
          <w:szCs w:val="24"/>
          <w:lang w:eastAsia="ru-RU"/>
        </w:rPr>
        <w:t>Чернышова Ульяна Николаевна</w:t>
      </w:r>
      <w:r w:rsidRPr="00E41CB6">
        <w:rPr>
          <w:rFonts w:ascii="Times New Roman" w:hAnsi="Times New Roman"/>
          <w:color w:val="000000"/>
          <w:sz w:val="24"/>
          <w:szCs w:val="24"/>
          <w:lang w:eastAsia="ru-RU"/>
        </w:rPr>
        <w:t>, учитель русского языка  и литературы; Баскаковская муниципальная средняя общеобразовательная школа</w:t>
      </w:r>
    </w:p>
    <w:sectPr w:rsidR="00441986" w:rsidRPr="00E41CB6" w:rsidSect="00C03268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986" w:rsidRDefault="00441986" w:rsidP="00075422">
      <w:pPr>
        <w:spacing w:after="0" w:line="240" w:lineRule="auto"/>
      </w:pPr>
      <w:r>
        <w:separator/>
      </w:r>
    </w:p>
  </w:endnote>
  <w:endnote w:type="continuationSeparator" w:id="0">
    <w:p w:rsidR="00441986" w:rsidRDefault="00441986" w:rsidP="0007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986" w:rsidRDefault="00441986">
    <w:pPr>
      <w:pStyle w:val="Footer"/>
      <w:jc w:val="center"/>
    </w:pPr>
  </w:p>
  <w:p w:rsidR="00441986" w:rsidRDefault="00441986">
    <w:pPr>
      <w:pStyle w:val="Footer"/>
      <w:jc w:val="center"/>
    </w:pPr>
    <w:r>
      <w:t xml:space="preserve">- </w:t>
    </w:r>
    <w:fldSimple w:instr="PAGE   \* MERGEFORMAT">
      <w:r>
        <w:rPr>
          <w:noProof/>
        </w:rPr>
        <w:t>3</w:t>
      </w:r>
    </w:fldSimple>
    <w:r>
      <w:t xml:space="preserve"> -</w:t>
    </w:r>
  </w:p>
  <w:p w:rsidR="00441986" w:rsidRDefault="004419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986" w:rsidRDefault="00441986" w:rsidP="00075422">
      <w:pPr>
        <w:spacing w:after="0" w:line="240" w:lineRule="auto"/>
      </w:pPr>
      <w:r>
        <w:separator/>
      </w:r>
    </w:p>
  </w:footnote>
  <w:footnote w:type="continuationSeparator" w:id="0">
    <w:p w:rsidR="00441986" w:rsidRDefault="00441986" w:rsidP="00075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624"/>
    <w:multiLevelType w:val="hybridMultilevel"/>
    <w:tmpl w:val="EFA8A098"/>
    <w:lvl w:ilvl="0" w:tplc="4350B03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">
    <w:nsid w:val="08C04E9E"/>
    <w:multiLevelType w:val="hybridMultilevel"/>
    <w:tmpl w:val="66E017D4"/>
    <w:lvl w:ilvl="0" w:tplc="41C6991C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">
    <w:nsid w:val="09D268BD"/>
    <w:multiLevelType w:val="hybridMultilevel"/>
    <w:tmpl w:val="E2D6E58A"/>
    <w:lvl w:ilvl="0" w:tplc="D1A8B2DA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3">
    <w:nsid w:val="0A24340F"/>
    <w:multiLevelType w:val="hybridMultilevel"/>
    <w:tmpl w:val="9984FBDE"/>
    <w:lvl w:ilvl="0" w:tplc="44C6EB4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4">
    <w:nsid w:val="26210B1D"/>
    <w:multiLevelType w:val="hybridMultilevel"/>
    <w:tmpl w:val="165A00B2"/>
    <w:lvl w:ilvl="0" w:tplc="FABA787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5">
    <w:nsid w:val="2C2B2612"/>
    <w:multiLevelType w:val="hybridMultilevel"/>
    <w:tmpl w:val="F586C1B4"/>
    <w:lvl w:ilvl="0" w:tplc="42AC21B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6">
    <w:nsid w:val="32EA7184"/>
    <w:multiLevelType w:val="hybridMultilevel"/>
    <w:tmpl w:val="3DB0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80A89"/>
    <w:multiLevelType w:val="hybridMultilevel"/>
    <w:tmpl w:val="E31C56FC"/>
    <w:lvl w:ilvl="0" w:tplc="ADD43DA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8">
    <w:nsid w:val="36BD1DCE"/>
    <w:multiLevelType w:val="hybridMultilevel"/>
    <w:tmpl w:val="DED40500"/>
    <w:lvl w:ilvl="0" w:tplc="9698A90C">
      <w:start w:val="1"/>
      <w:numFmt w:val="decimal"/>
      <w:lvlText w:val="%1."/>
      <w:lvlJc w:val="left"/>
      <w:pPr>
        <w:ind w:left="81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  <w:rPr>
        <w:rFonts w:cs="Times New Roman"/>
      </w:rPr>
    </w:lvl>
  </w:abstractNum>
  <w:abstractNum w:abstractNumId="9">
    <w:nsid w:val="3C722DAB"/>
    <w:multiLevelType w:val="hybridMultilevel"/>
    <w:tmpl w:val="20604CA0"/>
    <w:lvl w:ilvl="0" w:tplc="D0BE9B7A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0">
    <w:nsid w:val="40900C97"/>
    <w:multiLevelType w:val="hybridMultilevel"/>
    <w:tmpl w:val="939A237A"/>
    <w:lvl w:ilvl="0" w:tplc="C7EC2F64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1">
    <w:nsid w:val="431D7E0F"/>
    <w:multiLevelType w:val="hybridMultilevel"/>
    <w:tmpl w:val="5C9C6362"/>
    <w:lvl w:ilvl="0" w:tplc="0B9CA13E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2">
    <w:nsid w:val="49E22D20"/>
    <w:multiLevelType w:val="hybridMultilevel"/>
    <w:tmpl w:val="87DA3B82"/>
    <w:lvl w:ilvl="0" w:tplc="D2C0C29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3">
    <w:nsid w:val="67433C61"/>
    <w:multiLevelType w:val="hybridMultilevel"/>
    <w:tmpl w:val="877297C0"/>
    <w:lvl w:ilvl="0" w:tplc="88886DE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4">
    <w:nsid w:val="69343E34"/>
    <w:multiLevelType w:val="hybridMultilevel"/>
    <w:tmpl w:val="F210EE3C"/>
    <w:lvl w:ilvl="0" w:tplc="657E048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5">
    <w:nsid w:val="6F090EE4"/>
    <w:multiLevelType w:val="hybridMultilevel"/>
    <w:tmpl w:val="E0A84FA6"/>
    <w:lvl w:ilvl="0" w:tplc="EC121584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6">
    <w:nsid w:val="701C25AE"/>
    <w:multiLevelType w:val="hybridMultilevel"/>
    <w:tmpl w:val="DE60C754"/>
    <w:lvl w:ilvl="0" w:tplc="E56AAB58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7">
    <w:nsid w:val="712F67FF"/>
    <w:multiLevelType w:val="hybridMultilevel"/>
    <w:tmpl w:val="D1762548"/>
    <w:lvl w:ilvl="0" w:tplc="278EC4BC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8">
    <w:nsid w:val="728F2FFE"/>
    <w:multiLevelType w:val="hybridMultilevel"/>
    <w:tmpl w:val="5E20549E"/>
    <w:lvl w:ilvl="0" w:tplc="3DC88CA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9">
    <w:nsid w:val="79225EB1"/>
    <w:multiLevelType w:val="hybridMultilevel"/>
    <w:tmpl w:val="FA984F6A"/>
    <w:lvl w:ilvl="0" w:tplc="D1F2DBB2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0">
    <w:nsid w:val="799A4D17"/>
    <w:multiLevelType w:val="hybridMultilevel"/>
    <w:tmpl w:val="D3C4B6FE"/>
    <w:lvl w:ilvl="0" w:tplc="92FE964E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  <w:color w:val="4D4D4D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21">
    <w:nsid w:val="7FD275B2"/>
    <w:multiLevelType w:val="hybridMultilevel"/>
    <w:tmpl w:val="169CAE70"/>
    <w:lvl w:ilvl="0" w:tplc="0672B250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7"/>
  </w:num>
  <w:num w:numId="5">
    <w:abstractNumId w:val="13"/>
  </w:num>
  <w:num w:numId="6">
    <w:abstractNumId w:val="19"/>
  </w:num>
  <w:num w:numId="7">
    <w:abstractNumId w:val="12"/>
  </w:num>
  <w:num w:numId="8">
    <w:abstractNumId w:val="2"/>
  </w:num>
  <w:num w:numId="9">
    <w:abstractNumId w:val="3"/>
  </w:num>
  <w:num w:numId="10">
    <w:abstractNumId w:val="15"/>
  </w:num>
  <w:num w:numId="11">
    <w:abstractNumId w:val="16"/>
  </w:num>
  <w:num w:numId="12">
    <w:abstractNumId w:val="11"/>
  </w:num>
  <w:num w:numId="13">
    <w:abstractNumId w:val="8"/>
  </w:num>
  <w:num w:numId="14">
    <w:abstractNumId w:val="21"/>
  </w:num>
  <w:num w:numId="15">
    <w:abstractNumId w:val="9"/>
  </w:num>
  <w:num w:numId="16">
    <w:abstractNumId w:val="14"/>
  </w:num>
  <w:num w:numId="17">
    <w:abstractNumId w:val="17"/>
  </w:num>
  <w:num w:numId="18">
    <w:abstractNumId w:val="5"/>
  </w:num>
  <w:num w:numId="19">
    <w:abstractNumId w:val="0"/>
  </w:num>
  <w:num w:numId="20">
    <w:abstractNumId w:val="1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7DF"/>
    <w:rsid w:val="00072035"/>
    <w:rsid w:val="00075422"/>
    <w:rsid w:val="00076837"/>
    <w:rsid w:val="0008011E"/>
    <w:rsid w:val="001054AB"/>
    <w:rsid w:val="00166B4A"/>
    <w:rsid w:val="00186084"/>
    <w:rsid w:val="001E39C6"/>
    <w:rsid w:val="00271C74"/>
    <w:rsid w:val="00280B8F"/>
    <w:rsid w:val="002B07AD"/>
    <w:rsid w:val="002C7F10"/>
    <w:rsid w:val="00441986"/>
    <w:rsid w:val="00485571"/>
    <w:rsid w:val="00493329"/>
    <w:rsid w:val="004F332C"/>
    <w:rsid w:val="00535605"/>
    <w:rsid w:val="005669C1"/>
    <w:rsid w:val="006F6822"/>
    <w:rsid w:val="00724473"/>
    <w:rsid w:val="00736D9B"/>
    <w:rsid w:val="007A1DA7"/>
    <w:rsid w:val="007B6A70"/>
    <w:rsid w:val="008B2C63"/>
    <w:rsid w:val="008D37DF"/>
    <w:rsid w:val="009058EF"/>
    <w:rsid w:val="00922C87"/>
    <w:rsid w:val="009A4EC9"/>
    <w:rsid w:val="00A5791F"/>
    <w:rsid w:val="00B57333"/>
    <w:rsid w:val="00C03268"/>
    <w:rsid w:val="00C40BD4"/>
    <w:rsid w:val="00E41CB6"/>
    <w:rsid w:val="00E66AD0"/>
    <w:rsid w:val="00ED09D0"/>
    <w:rsid w:val="00EF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AD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0B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7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54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54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2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3050</Words>
  <Characters>17385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Дорогие друзья</dc:title>
  <dc:subject/>
  <dc:creator>User</dc:creator>
  <cp:keywords/>
  <dc:description/>
  <cp:lastModifiedBy>Владимир</cp:lastModifiedBy>
  <cp:revision>3</cp:revision>
  <cp:lastPrinted>2012-01-29T17:10:00Z</cp:lastPrinted>
  <dcterms:created xsi:type="dcterms:W3CDTF">2012-01-29T20:58:00Z</dcterms:created>
  <dcterms:modified xsi:type="dcterms:W3CDTF">2012-01-29T20:59:00Z</dcterms:modified>
</cp:coreProperties>
</file>