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E1D" w:rsidRDefault="00513E1D" w:rsidP="00075422">
      <w:pPr>
        <w:tabs>
          <w:tab w:val="left" w:pos="1900"/>
          <w:tab w:val="left" w:pos="3481"/>
          <w:tab w:val="left" w:pos="4506"/>
          <w:tab w:val="center" w:pos="4677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ДИПЛОМАМИ ЛАУРЕАТА 1 СТЕПЕНИ</w:t>
      </w: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награждаются</w:t>
      </w:r>
    </w:p>
    <w:p w:rsidR="00513E1D" w:rsidRPr="00075422" w:rsidRDefault="00513E1D" w:rsidP="00075422">
      <w:pPr>
        <w:tabs>
          <w:tab w:val="left" w:pos="1900"/>
          <w:tab w:val="left" w:pos="3481"/>
          <w:tab w:val="left" w:pos="4506"/>
          <w:tab w:val="center" w:pos="4677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1. «Неизвестная война» (М.А. Хоперсков) - </w:t>
      </w:r>
      <w:hyperlink r:id="rId7" w:tgtFrame="_blank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http://unknown-war.livejournal.com</w:t>
        </w:r>
      </w:hyperlink>
      <w:r w:rsidRPr="00CD0FB8"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http://its-unknown-war.blogspot.com</w:t>
        </w:r>
      </w:hyperlink>
      <w:r w:rsidRPr="00CD0FB8">
        <w:rPr>
          <w:rFonts w:ascii="Times New Roman" w:hAnsi="Times New Roman"/>
          <w:sz w:val="24"/>
          <w:szCs w:val="24"/>
        </w:rPr>
        <w:t xml:space="preserve">, Электронная книга Памяти Шталага-326 –VI-K - </w:t>
      </w:r>
      <w:hyperlink r:id="rId9" w:tgtFrame="_blank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http://stalag-326-memorybook.blogspot.com</w:t>
        </w:r>
      </w:hyperlink>
      <w:r w:rsidRPr="00CD0FB8">
        <w:rPr>
          <w:rFonts w:ascii="Times New Roman" w:hAnsi="Times New Roman"/>
          <w:sz w:val="24"/>
          <w:szCs w:val="24"/>
        </w:rPr>
        <w:t xml:space="preserve"> </w:t>
      </w: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>2. Победа Витебск. Витебск в годы Великой Отечественной войны 1941-</w:t>
      </w:r>
      <w:smartTag w:uri="urn:schemas-microsoft-com:office:smarttags" w:element="metricconverter">
        <w:smartTagPr>
          <w:attr w:name="ProductID" w:val="1944 г"/>
        </w:smartTagPr>
        <w:r w:rsidRPr="00CD0FB8">
          <w:rPr>
            <w:rFonts w:ascii="Times New Roman" w:hAnsi="Times New Roman"/>
            <w:sz w:val="24"/>
            <w:szCs w:val="24"/>
          </w:rPr>
          <w:t>1944 г</w:t>
        </w:r>
      </w:smartTag>
      <w:r w:rsidRPr="00CD0FB8">
        <w:rPr>
          <w:rFonts w:ascii="Times New Roman" w:hAnsi="Times New Roman"/>
          <w:sz w:val="24"/>
          <w:szCs w:val="24"/>
        </w:rPr>
        <w:t>.г.</w:t>
      </w: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b/>
          <w:sz w:val="24"/>
          <w:szCs w:val="24"/>
        </w:rPr>
        <w:t>(</w:t>
      </w:r>
      <w:r w:rsidRPr="00CD0FB8">
        <w:rPr>
          <w:rStyle w:val="Strong"/>
          <w:rFonts w:ascii="Times New Roman" w:hAnsi="Times New Roman"/>
          <w:b w:val="0"/>
          <w:sz w:val="24"/>
          <w:szCs w:val="24"/>
        </w:rPr>
        <w:t>Берегейко Сергей</w:t>
      </w:r>
      <w:r w:rsidRPr="00CD0FB8">
        <w:rPr>
          <w:rFonts w:ascii="Times New Roman" w:hAnsi="Times New Roman"/>
          <w:b/>
          <w:sz w:val="24"/>
          <w:szCs w:val="24"/>
        </w:rPr>
        <w:t xml:space="preserve">, </w:t>
      </w:r>
      <w:r w:rsidRPr="00CD0FB8">
        <w:rPr>
          <w:rStyle w:val="Strong"/>
          <w:rFonts w:ascii="Times New Roman" w:hAnsi="Times New Roman"/>
          <w:b w:val="0"/>
          <w:sz w:val="24"/>
          <w:szCs w:val="24"/>
        </w:rPr>
        <w:t xml:space="preserve">Маршинский Алексей) - </w:t>
      </w:r>
      <w:hyperlink r:id="rId10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http://www.pobeda.witebsk.by/</w:t>
        </w:r>
      </w:hyperlink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3. Под именем Юрко Яремчука... (руководитель проекта директор школы Соловьев Владимир Павлович) - </w:t>
      </w:r>
      <w:hyperlink r:id="rId11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http://privler.3dn.ru/</w:t>
        </w:r>
      </w:hyperlink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4. Историко-краеведческий музей ОУ № 4 н. п. Ёнский - </w:t>
      </w:r>
      <w:hyperlink r:id="rId12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http://yonski-school-4.ru/muz.htm</w:t>
        </w:r>
      </w:hyperlink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5. У истоков большого пути - </w:t>
      </w:r>
      <w:hyperlink r:id="rId13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http://gorod-n.email.su/</w:t>
        </w:r>
      </w:hyperlink>
    </w:p>
    <w:p w:rsidR="00513E1D" w:rsidRDefault="00513E1D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ДИПЛОМАМИ ЛАУРЕАТА 2 СТЕПЕНИ</w:t>
      </w: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награждаются</w:t>
      </w:r>
    </w:p>
    <w:p w:rsidR="00513E1D" w:rsidRPr="00075422" w:rsidRDefault="00513E1D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1. История войны в истории моей семьи (ученица 11а класса Гимназии №6 Драчёва Надежда) - </w:t>
      </w:r>
      <w:hyperlink r:id="rId14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http://www.gym6-perm.narod.ru/12/7/1/11/index.htm</w:t>
        </w:r>
      </w:hyperlink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2. У войны не женское лицо - (Кузнецов Александр, 11 класс, Гимназия №6 города Перми, 2011 год) - </w:t>
      </w:r>
      <w:hyperlink r:id="rId15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http://www.gym6-perm.narod.ru/12/7/1/15/Index.html</w:t>
        </w:r>
      </w:hyperlink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>3. История семьи Горбатовых в годы войны (Ивахненко Иван, обучающийся 9 класса МОУ СОШ №57 г. Волгограда.)</w:t>
      </w:r>
      <w:r w:rsidRPr="00CD0FB8">
        <w:rPr>
          <w:rFonts w:ascii="Times New Roman" w:hAnsi="Times New Roman"/>
          <w:sz w:val="24"/>
          <w:szCs w:val="24"/>
        </w:rPr>
        <w:tab/>
        <w:t xml:space="preserve">- </w:t>
      </w:r>
      <w:hyperlink r:id="rId16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http://ivan2.vif20.ru/</w:t>
        </w:r>
      </w:hyperlink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>4. Учитель Учителей (</w:t>
      </w:r>
      <w:r w:rsidRPr="00CD0FB8">
        <w:rPr>
          <w:rFonts w:ascii="Times New Roman" w:hAnsi="Times New Roman"/>
          <w:bCs/>
          <w:sz w:val="24"/>
          <w:szCs w:val="24"/>
        </w:rPr>
        <w:t xml:space="preserve">Ушаков Сергей </w:t>
      </w:r>
      <w:r w:rsidRPr="00CD0FB8">
        <w:rPr>
          <w:rFonts w:ascii="Times New Roman" w:hAnsi="Times New Roman"/>
          <w:sz w:val="24"/>
          <w:szCs w:val="24"/>
        </w:rPr>
        <w:t xml:space="preserve">, студент 53 группы Угличского индустриально-педагогического колледжа, рук-ли </w:t>
      </w:r>
      <w:r w:rsidRPr="00CD0FB8">
        <w:rPr>
          <w:rFonts w:ascii="Times New Roman" w:hAnsi="Times New Roman"/>
          <w:bCs/>
          <w:sz w:val="24"/>
          <w:szCs w:val="24"/>
        </w:rPr>
        <w:t xml:space="preserve">Воронина Татьяна Михайловна - </w:t>
      </w:r>
      <w:r w:rsidRPr="00CD0FB8">
        <w:rPr>
          <w:rFonts w:ascii="Times New Roman" w:hAnsi="Times New Roman"/>
          <w:sz w:val="24"/>
          <w:szCs w:val="24"/>
        </w:rPr>
        <w:t xml:space="preserve">преподаватель математических дисциплин; </w:t>
      </w:r>
      <w:r w:rsidRPr="00CD0FB8">
        <w:rPr>
          <w:rFonts w:ascii="Times New Roman" w:hAnsi="Times New Roman"/>
          <w:bCs/>
          <w:sz w:val="24"/>
          <w:szCs w:val="24"/>
        </w:rPr>
        <w:t>Дрыгина Надежда Николаевна -</w:t>
      </w:r>
      <w:r w:rsidRPr="00CD0FB8">
        <w:rPr>
          <w:rFonts w:ascii="Times New Roman" w:hAnsi="Times New Roman"/>
          <w:sz w:val="24"/>
          <w:szCs w:val="24"/>
        </w:rPr>
        <w:t xml:space="preserve"> заместитель директора по воспитательной работе )</w:t>
      </w:r>
      <w:r w:rsidRPr="00CD0FB8">
        <w:rPr>
          <w:rFonts w:ascii="Times New Roman" w:hAnsi="Times New Roman"/>
          <w:sz w:val="24"/>
          <w:szCs w:val="24"/>
        </w:rPr>
        <w:tab/>
      </w:r>
      <w:hyperlink r:id="rId17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http://ushakov-serg2012.narod.ru/indexx.html</w:t>
        </w:r>
      </w:hyperlink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5. Великая Победа </w:t>
      </w:r>
      <w:r w:rsidRPr="00CD0FB8">
        <w:rPr>
          <w:rFonts w:ascii="Times New Roman" w:hAnsi="Times New Roman"/>
          <w:b/>
          <w:sz w:val="24"/>
          <w:szCs w:val="24"/>
        </w:rPr>
        <w:t>(</w:t>
      </w:r>
      <w:r w:rsidRPr="00CD0FB8">
        <w:rPr>
          <w:rStyle w:val="Strong"/>
          <w:rFonts w:ascii="Times New Roman" w:hAnsi="Times New Roman"/>
          <w:b w:val="0"/>
          <w:sz w:val="24"/>
          <w:szCs w:val="24"/>
        </w:rPr>
        <w:t>Ванеев Александр, ученик МОУ гимназии №8 г. Шумерля, Чувашия</w:t>
      </w:r>
      <w:r w:rsidRPr="00CD0FB8">
        <w:rPr>
          <w:rFonts w:ascii="Times New Roman" w:hAnsi="Times New Roman"/>
          <w:b/>
          <w:sz w:val="24"/>
          <w:szCs w:val="24"/>
        </w:rPr>
        <w:t xml:space="preserve">) - </w:t>
      </w:r>
      <w:hyperlink r:id="rId18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http://great-victory.3dn.ru/</w:t>
        </w:r>
      </w:hyperlink>
      <w:r w:rsidRPr="00CD0FB8">
        <w:rPr>
          <w:rFonts w:ascii="Times New Roman" w:hAnsi="Times New Roman"/>
          <w:sz w:val="24"/>
          <w:szCs w:val="24"/>
        </w:rPr>
        <w:t xml:space="preserve"> </w:t>
      </w: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6. Достойны ордена Александра Невского (Межурецкий Артем, рук. Румянцева Мария Васильевна) - </w:t>
      </w:r>
      <w:hyperlink r:id="rId19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http://mearal.dtn.ru/orden_nevskogo/</w:t>
        </w:r>
      </w:hyperlink>
      <w:r w:rsidRPr="00CD0FB8">
        <w:rPr>
          <w:rFonts w:ascii="Times New Roman" w:hAnsi="Times New Roman"/>
          <w:sz w:val="24"/>
          <w:szCs w:val="24"/>
        </w:rPr>
        <w:t xml:space="preserve"> </w:t>
      </w:r>
    </w:p>
    <w:p w:rsidR="00513E1D" w:rsidRDefault="00513E1D" w:rsidP="00075422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t>ГРАМОТАМИ СОЮЗА ЖУРНАЛИСТОВ РФ</w:t>
      </w: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награждаются</w:t>
      </w: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 w:rsidRPr="0089624A">
        <w:rPr>
          <w:sz w:val="20"/>
          <w:szCs w:val="20"/>
        </w:rPr>
        <w:tab/>
      </w:r>
      <w:r w:rsidRPr="00CD0FB8">
        <w:rPr>
          <w:rFonts w:ascii="Times New Roman" w:hAnsi="Times New Roman"/>
          <w:sz w:val="24"/>
          <w:szCs w:val="24"/>
        </w:rPr>
        <w:t>1. Памяти павших посвящается (Леонов Владимир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4B32">
        <w:rPr>
          <w:rFonts w:ascii="Times New Roman" w:hAnsi="Times New Roman"/>
          <w:sz w:val="24"/>
          <w:szCs w:val="24"/>
        </w:rPr>
        <w:t xml:space="preserve">и </w:t>
      </w:r>
      <w:r w:rsidRPr="00F44B32">
        <w:rPr>
          <w:rFonts w:ascii="Times New Roman" w:hAnsi="Times New Roman"/>
        </w:rPr>
        <w:t>Воропаев Александр</w:t>
      </w:r>
      <w:r>
        <w:rPr>
          <w:rFonts w:ascii="Arial" w:hAnsi="Arial" w:cs="Arial"/>
        </w:rPr>
        <w:t xml:space="preserve">, </w:t>
      </w:r>
      <w:r w:rsidRPr="00CD0FB8">
        <w:rPr>
          <w:rFonts w:ascii="Times New Roman" w:hAnsi="Times New Roman"/>
          <w:sz w:val="24"/>
          <w:szCs w:val="24"/>
        </w:rPr>
        <w:t>ученик</w:t>
      </w:r>
      <w:r>
        <w:rPr>
          <w:rFonts w:ascii="Times New Roman" w:hAnsi="Times New Roman"/>
          <w:sz w:val="24"/>
          <w:szCs w:val="24"/>
        </w:rPr>
        <w:t>и</w:t>
      </w:r>
      <w:r w:rsidRPr="00CD0FB8">
        <w:rPr>
          <w:rFonts w:ascii="Times New Roman" w:hAnsi="Times New Roman"/>
          <w:sz w:val="24"/>
          <w:szCs w:val="24"/>
        </w:rPr>
        <w:t xml:space="preserve"> 11 "А" класса МБОУ "Лицей №3" город Старый Оскол, Белгородская область) - </w:t>
      </w:r>
      <w:r w:rsidRPr="00CD0FB8">
        <w:rPr>
          <w:rFonts w:ascii="Times New Roman" w:hAnsi="Times New Roman"/>
          <w:sz w:val="24"/>
          <w:szCs w:val="24"/>
        </w:rPr>
        <w:tab/>
      </w:r>
      <w:hyperlink r:id="rId20" w:history="1">
        <w:r w:rsidRPr="00CD0FB8">
          <w:rPr>
            <w:rStyle w:val="Hyperlink"/>
            <w:rFonts w:ascii="Times New Roman" w:hAnsi="Times New Roman"/>
            <w:sz w:val="24"/>
            <w:szCs w:val="24"/>
          </w:rPr>
          <w:t>http://sh3.oskoluno.ru/documents/myzei/sayt/index.html</w:t>
        </w:r>
      </w:hyperlink>
    </w:p>
    <w:p w:rsidR="00513E1D" w:rsidRDefault="00513E1D" w:rsidP="00CD0FB8">
      <w:pPr>
        <w:rPr>
          <w:rFonts w:ascii="Times New Roman" w:hAnsi="Times New Roman"/>
          <w:sz w:val="24"/>
          <w:szCs w:val="24"/>
        </w:rPr>
      </w:pPr>
      <w:r w:rsidRPr="00CD0FB8">
        <w:rPr>
          <w:rFonts w:ascii="Times New Roman" w:hAnsi="Times New Roman"/>
          <w:sz w:val="24"/>
          <w:szCs w:val="24"/>
        </w:rPr>
        <w:tab/>
        <w:t xml:space="preserve">2. Интернет-проект «Забытый памятник незабытой войны» (Портал «Сеть творческих учителей» </w:t>
      </w:r>
      <w:hyperlink r:id="rId21" w:history="1"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http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://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it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-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n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D0FB8">
        <w:rPr>
          <w:rFonts w:ascii="Times New Roman" w:hAnsi="Times New Roman"/>
          <w:sz w:val="24"/>
          <w:szCs w:val="24"/>
        </w:rPr>
        <w:t xml:space="preserve"> ) – </w:t>
      </w:r>
      <w:hyperlink r:id="rId22" w:history="1"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http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://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www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it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-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n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/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communities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aspx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?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cat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_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no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=163670&amp;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lib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_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no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=169342&amp;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tmpl</w:t>
        </w:r>
        <w:r w:rsidRPr="00CD0FB8">
          <w:rPr>
            <w:rStyle w:val="Hyperlink"/>
            <w:rFonts w:ascii="Times New Roman" w:hAnsi="Times New Roman"/>
            <w:sz w:val="24"/>
            <w:szCs w:val="24"/>
          </w:rPr>
          <w:t>=</w:t>
        </w:r>
        <w:r w:rsidRPr="00CD0FB8">
          <w:rPr>
            <w:rStyle w:val="Hyperlink"/>
            <w:rFonts w:ascii="Times New Roman" w:hAnsi="Times New Roman"/>
            <w:sz w:val="24"/>
            <w:szCs w:val="24"/>
            <w:lang w:val="en-US"/>
          </w:rPr>
          <w:t>lib</w:t>
        </w:r>
      </w:hyperlink>
      <w:r w:rsidRPr="00CD0FB8">
        <w:rPr>
          <w:rFonts w:ascii="Times New Roman" w:hAnsi="Times New Roman"/>
          <w:sz w:val="24"/>
          <w:szCs w:val="24"/>
        </w:rPr>
        <w:t xml:space="preserve"> </w:t>
      </w:r>
    </w:p>
    <w:p w:rsidR="00513E1D" w:rsidRDefault="00513E1D" w:rsidP="00CD0FB8">
      <w:pPr>
        <w:rPr>
          <w:rFonts w:ascii="Times New Roman" w:hAnsi="Times New Roman"/>
          <w:sz w:val="24"/>
          <w:szCs w:val="24"/>
        </w:rPr>
      </w:pPr>
    </w:p>
    <w:p w:rsidR="00513E1D" w:rsidRDefault="00513E1D" w:rsidP="00CD0F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 Конкурса,</w:t>
      </w: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Проф. МГУ В.А. Сухомлин</w:t>
      </w:r>
    </w:p>
    <w:p w:rsidR="00513E1D" w:rsidRPr="00CD0FB8" w:rsidRDefault="00513E1D" w:rsidP="00CD0FB8">
      <w:pPr>
        <w:rPr>
          <w:rFonts w:ascii="Times New Roman" w:hAnsi="Times New Roman"/>
          <w:sz w:val="24"/>
          <w:szCs w:val="24"/>
        </w:rPr>
      </w:pPr>
    </w:p>
    <w:p w:rsidR="00513E1D" w:rsidRPr="00CD0FB8" w:rsidRDefault="00513E1D" w:rsidP="00075422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13E1D" w:rsidRPr="00CD0FB8" w:rsidRDefault="00513E1D" w:rsidP="00072035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513E1D" w:rsidRPr="00CD0FB8" w:rsidSect="00C03268">
      <w:footerReference w:type="default" r:id="rId2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E1D" w:rsidRDefault="00513E1D" w:rsidP="00075422">
      <w:pPr>
        <w:spacing w:after="0" w:line="240" w:lineRule="auto"/>
      </w:pPr>
      <w:r>
        <w:separator/>
      </w:r>
    </w:p>
  </w:endnote>
  <w:endnote w:type="continuationSeparator" w:id="0">
    <w:p w:rsidR="00513E1D" w:rsidRDefault="00513E1D" w:rsidP="0007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1D" w:rsidRDefault="00513E1D">
    <w:pPr>
      <w:pStyle w:val="Footer"/>
      <w:jc w:val="center"/>
    </w:pPr>
  </w:p>
  <w:p w:rsidR="00513E1D" w:rsidRDefault="00513E1D">
    <w:pPr>
      <w:pStyle w:val="Footer"/>
      <w:jc w:val="center"/>
    </w:pPr>
    <w:r>
      <w:t xml:space="preserve">- </w:t>
    </w:r>
    <w:fldSimple w:instr="PAGE   \* MERGEFORMAT">
      <w:r>
        <w:rPr>
          <w:noProof/>
        </w:rPr>
        <w:t>2</w:t>
      </w:r>
    </w:fldSimple>
    <w:r>
      <w:t xml:space="preserve"> -</w:t>
    </w:r>
  </w:p>
  <w:p w:rsidR="00513E1D" w:rsidRDefault="00513E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E1D" w:rsidRDefault="00513E1D" w:rsidP="00075422">
      <w:pPr>
        <w:spacing w:after="0" w:line="240" w:lineRule="auto"/>
      </w:pPr>
      <w:r>
        <w:separator/>
      </w:r>
    </w:p>
  </w:footnote>
  <w:footnote w:type="continuationSeparator" w:id="0">
    <w:p w:rsidR="00513E1D" w:rsidRDefault="00513E1D" w:rsidP="00075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624"/>
    <w:multiLevelType w:val="hybridMultilevel"/>
    <w:tmpl w:val="EFA8A098"/>
    <w:lvl w:ilvl="0" w:tplc="4350B03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">
    <w:nsid w:val="08C04E9E"/>
    <w:multiLevelType w:val="hybridMultilevel"/>
    <w:tmpl w:val="66E017D4"/>
    <w:lvl w:ilvl="0" w:tplc="41C6991C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2">
    <w:nsid w:val="09D268BD"/>
    <w:multiLevelType w:val="hybridMultilevel"/>
    <w:tmpl w:val="E2D6E58A"/>
    <w:lvl w:ilvl="0" w:tplc="D1A8B2DA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3">
    <w:nsid w:val="0A24340F"/>
    <w:multiLevelType w:val="hybridMultilevel"/>
    <w:tmpl w:val="9984FBDE"/>
    <w:lvl w:ilvl="0" w:tplc="44C6EB46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4">
    <w:nsid w:val="26210B1D"/>
    <w:multiLevelType w:val="hybridMultilevel"/>
    <w:tmpl w:val="165A00B2"/>
    <w:lvl w:ilvl="0" w:tplc="FABA787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5">
    <w:nsid w:val="2C2B2612"/>
    <w:multiLevelType w:val="hybridMultilevel"/>
    <w:tmpl w:val="F586C1B4"/>
    <w:lvl w:ilvl="0" w:tplc="42AC21B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6">
    <w:nsid w:val="32EA7184"/>
    <w:multiLevelType w:val="hybridMultilevel"/>
    <w:tmpl w:val="3DB0D4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80A89"/>
    <w:multiLevelType w:val="hybridMultilevel"/>
    <w:tmpl w:val="E31C56FC"/>
    <w:lvl w:ilvl="0" w:tplc="ADD43DA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8">
    <w:nsid w:val="36BD1DCE"/>
    <w:multiLevelType w:val="hybridMultilevel"/>
    <w:tmpl w:val="DED40500"/>
    <w:lvl w:ilvl="0" w:tplc="9698A90C">
      <w:start w:val="1"/>
      <w:numFmt w:val="decimal"/>
      <w:lvlText w:val="%1."/>
      <w:lvlJc w:val="left"/>
      <w:pPr>
        <w:ind w:left="81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  <w:rPr>
        <w:rFonts w:cs="Times New Roman"/>
      </w:rPr>
    </w:lvl>
  </w:abstractNum>
  <w:abstractNum w:abstractNumId="9">
    <w:nsid w:val="3C722DAB"/>
    <w:multiLevelType w:val="hybridMultilevel"/>
    <w:tmpl w:val="20604CA0"/>
    <w:lvl w:ilvl="0" w:tplc="D0BE9B7A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0">
    <w:nsid w:val="40900C97"/>
    <w:multiLevelType w:val="hybridMultilevel"/>
    <w:tmpl w:val="939A237A"/>
    <w:lvl w:ilvl="0" w:tplc="C7EC2F64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1">
    <w:nsid w:val="431D7E0F"/>
    <w:multiLevelType w:val="hybridMultilevel"/>
    <w:tmpl w:val="5C9C6362"/>
    <w:lvl w:ilvl="0" w:tplc="0B9CA13E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2">
    <w:nsid w:val="49E22D20"/>
    <w:multiLevelType w:val="hybridMultilevel"/>
    <w:tmpl w:val="87DA3B82"/>
    <w:lvl w:ilvl="0" w:tplc="D2C0C29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3">
    <w:nsid w:val="67433C61"/>
    <w:multiLevelType w:val="hybridMultilevel"/>
    <w:tmpl w:val="877297C0"/>
    <w:lvl w:ilvl="0" w:tplc="88886DE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4">
    <w:nsid w:val="69343E34"/>
    <w:multiLevelType w:val="hybridMultilevel"/>
    <w:tmpl w:val="F210EE3C"/>
    <w:lvl w:ilvl="0" w:tplc="657E0486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5">
    <w:nsid w:val="6F090EE4"/>
    <w:multiLevelType w:val="hybridMultilevel"/>
    <w:tmpl w:val="E0A84FA6"/>
    <w:lvl w:ilvl="0" w:tplc="EC121584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6">
    <w:nsid w:val="701C25AE"/>
    <w:multiLevelType w:val="hybridMultilevel"/>
    <w:tmpl w:val="DE60C754"/>
    <w:lvl w:ilvl="0" w:tplc="E56AAB5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7">
    <w:nsid w:val="712F67FF"/>
    <w:multiLevelType w:val="hybridMultilevel"/>
    <w:tmpl w:val="D1762548"/>
    <w:lvl w:ilvl="0" w:tplc="278EC4BC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8">
    <w:nsid w:val="728F2FFE"/>
    <w:multiLevelType w:val="hybridMultilevel"/>
    <w:tmpl w:val="5E20549E"/>
    <w:lvl w:ilvl="0" w:tplc="3DC88CA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9">
    <w:nsid w:val="79225EB1"/>
    <w:multiLevelType w:val="hybridMultilevel"/>
    <w:tmpl w:val="FA984F6A"/>
    <w:lvl w:ilvl="0" w:tplc="D1F2DBB2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20">
    <w:nsid w:val="799A4D17"/>
    <w:multiLevelType w:val="hybridMultilevel"/>
    <w:tmpl w:val="D3C4B6FE"/>
    <w:lvl w:ilvl="0" w:tplc="92FE964E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  <w:color w:val="4D4D4D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21">
    <w:nsid w:val="7FD275B2"/>
    <w:multiLevelType w:val="hybridMultilevel"/>
    <w:tmpl w:val="169CAE70"/>
    <w:lvl w:ilvl="0" w:tplc="0672B25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7"/>
  </w:num>
  <w:num w:numId="5">
    <w:abstractNumId w:val="13"/>
  </w:num>
  <w:num w:numId="6">
    <w:abstractNumId w:val="19"/>
  </w:num>
  <w:num w:numId="7">
    <w:abstractNumId w:val="12"/>
  </w:num>
  <w:num w:numId="8">
    <w:abstractNumId w:val="2"/>
  </w:num>
  <w:num w:numId="9">
    <w:abstractNumId w:val="3"/>
  </w:num>
  <w:num w:numId="10">
    <w:abstractNumId w:val="15"/>
  </w:num>
  <w:num w:numId="11">
    <w:abstractNumId w:val="16"/>
  </w:num>
  <w:num w:numId="12">
    <w:abstractNumId w:val="11"/>
  </w:num>
  <w:num w:numId="13">
    <w:abstractNumId w:val="8"/>
  </w:num>
  <w:num w:numId="14">
    <w:abstractNumId w:val="21"/>
  </w:num>
  <w:num w:numId="15">
    <w:abstractNumId w:val="9"/>
  </w:num>
  <w:num w:numId="16">
    <w:abstractNumId w:val="14"/>
  </w:num>
  <w:num w:numId="17">
    <w:abstractNumId w:val="17"/>
  </w:num>
  <w:num w:numId="18">
    <w:abstractNumId w:val="5"/>
  </w:num>
  <w:num w:numId="19">
    <w:abstractNumId w:val="0"/>
  </w:num>
  <w:num w:numId="20">
    <w:abstractNumId w:val="1"/>
  </w:num>
  <w:num w:numId="21">
    <w:abstractNumId w:val="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7DF"/>
    <w:rsid w:val="00013E0D"/>
    <w:rsid w:val="00072035"/>
    <w:rsid w:val="00075422"/>
    <w:rsid w:val="00076837"/>
    <w:rsid w:val="0008011E"/>
    <w:rsid w:val="001054AB"/>
    <w:rsid w:val="00166B4A"/>
    <w:rsid w:val="001A0149"/>
    <w:rsid w:val="001E39C6"/>
    <w:rsid w:val="0022216D"/>
    <w:rsid w:val="00271C74"/>
    <w:rsid w:val="002B07AD"/>
    <w:rsid w:val="002C7F10"/>
    <w:rsid w:val="003147D4"/>
    <w:rsid w:val="00394D52"/>
    <w:rsid w:val="004141AB"/>
    <w:rsid w:val="004539BA"/>
    <w:rsid w:val="00485571"/>
    <w:rsid w:val="00493329"/>
    <w:rsid w:val="004F332C"/>
    <w:rsid w:val="00513E1D"/>
    <w:rsid w:val="00535605"/>
    <w:rsid w:val="005669C1"/>
    <w:rsid w:val="006353C1"/>
    <w:rsid w:val="006606A4"/>
    <w:rsid w:val="006F6822"/>
    <w:rsid w:val="00724473"/>
    <w:rsid w:val="007A1BF9"/>
    <w:rsid w:val="007A1DA7"/>
    <w:rsid w:val="007B6A70"/>
    <w:rsid w:val="0089624A"/>
    <w:rsid w:val="008A790A"/>
    <w:rsid w:val="008D37DF"/>
    <w:rsid w:val="009058EF"/>
    <w:rsid w:val="009224A6"/>
    <w:rsid w:val="00922C87"/>
    <w:rsid w:val="00940E2C"/>
    <w:rsid w:val="009A4EC9"/>
    <w:rsid w:val="00A52770"/>
    <w:rsid w:val="00A5791F"/>
    <w:rsid w:val="00A64E63"/>
    <w:rsid w:val="00B57333"/>
    <w:rsid w:val="00C03268"/>
    <w:rsid w:val="00C40BD4"/>
    <w:rsid w:val="00CD0FB8"/>
    <w:rsid w:val="00DC34CB"/>
    <w:rsid w:val="00E04C5A"/>
    <w:rsid w:val="00E41CB6"/>
    <w:rsid w:val="00E54865"/>
    <w:rsid w:val="00ED09D0"/>
    <w:rsid w:val="00ED4B63"/>
    <w:rsid w:val="00EF343D"/>
    <w:rsid w:val="00EF4579"/>
    <w:rsid w:val="00F4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C5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0B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7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754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7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54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2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44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D0FB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CD0FB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s-unknown-war.blogspot.com" TargetMode="External"/><Relationship Id="rId13" Type="http://schemas.openxmlformats.org/officeDocument/2006/relationships/hyperlink" Target="http://gorod-n.email.su/" TargetMode="External"/><Relationship Id="rId18" Type="http://schemas.openxmlformats.org/officeDocument/2006/relationships/hyperlink" Target="http://great-victory.3d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t-n.ru" TargetMode="External"/><Relationship Id="rId7" Type="http://schemas.openxmlformats.org/officeDocument/2006/relationships/hyperlink" Target="http://unknown-war.livejournal.com/" TargetMode="External"/><Relationship Id="rId12" Type="http://schemas.openxmlformats.org/officeDocument/2006/relationships/hyperlink" Target="http://yonski-school-4.ru/muz.htm" TargetMode="External"/><Relationship Id="rId17" Type="http://schemas.openxmlformats.org/officeDocument/2006/relationships/hyperlink" Target="http://ushakov-serg2012.narod.ru/indexx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an2.vif20.ru/" TargetMode="External"/><Relationship Id="rId20" Type="http://schemas.openxmlformats.org/officeDocument/2006/relationships/hyperlink" Target="http://sh3.oskoluno.ru/documents/myzei/sayt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ivler.3dn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gym6-perm.narod.ru/12/7/1/15/Index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pobeda.witebsk.by/" TargetMode="External"/><Relationship Id="rId19" Type="http://schemas.openxmlformats.org/officeDocument/2006/relationships/hyperlink" Target="http://mearal.dtn.ru/orden_nevskog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lag-326-memorybook.blogspot.com/" TargetMode="External"/><Relationship Id="rId14" Type="http://schemas.openxmlformats.org/officeDocument/2006/relationships/hyperlink" Target="http://www.gym6-perm.narod.ru/12/7/1/11/index.htm" TargetMode="External"/><Relationship Id="rId22" Type="http://schemas.openxmlformats.org/officeDocument/2006/relationships/hyperlink" Target="http://www.it-n.ru/communities.aspx?cat_no=163670&amp;lib_no=169342&amp;tmpl=l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453</Words>
  <Characters>2587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Дорогие друзья</dc:title>
  <dc:subject/>
  <dc:creator>User</dc:creator>
  <cp:keywords/>
  <dc:description/>
  <cp:lastModifiedBy>Владимир</cp:lastModifiedBy>
  <cp:revision>3</cp:revision>
  <cp:lastPrinted>2012-01-29T17:10:00Z</cp:lastPrinted>
  <dcterms:created xsi:type="dcterms:W3CDTF">2012-03-16T18:26:00Z</dcterms:created>
  <dcterms:modified xsi:type="dcterms:W3CDTF">2012-03-18T16:14:00Z</dcterms:modified>
</cp:coreProperties>
</file>